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4B3C21" w:rsidRPr="004B3C21" w14:paraId="0086B205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249EC405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9D2B38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233D44D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4B3C21" w:rsidRPr="004B3C21" w14:paraId="2EEB222B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4DD84B54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7DCEB233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7D9742D0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</w:tbl>
    <w:p w14:paraId="4A23EE34" w14:textId="7C652F05" w:rsidR="00024B92" w:rsidRPr="004008C9" w:rsidRDefault="001B0869" w:rsidP="005325F0">
      <w:pPr>
        <w:spacing w:before="0"/>
        <w:ind w:left="0"/>
      </w:pPr>
      <w:r>
        <w:t xml:space="preserve">                 </w:t>
      </w:r>
      <w:r w:rsidRPr="001B0869">
        <w:rPr>
          <w:noProof/>
        </w:rPr>
        <w:drawing>
          <wp:inline distT="0" distB="0" distL="0" distR="0" wp14:anchorId="5D3C77EF" wp14:editId="5E087131">
            <wp:extent cx="5248275" cy="7207967"/>
            <wp:effectExtent l="0" t="0" r="0" b="0"/>
            <wp:docPr id="841542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93" cy="723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B92" w:rsidRPr="004008C9" w:rsidSect="005E12C7">
      <w:headerReference w:type="default" r:id="rId10"/>
      <w:headerReference w:type="first" r:id="rId11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E1358" w14:textId="77777777" w:rsidR="0017081F" w:rsidRDefault="0017081F">
      <w:pPr>
        <w:spacing w:before="0"/>
      </w:pPr>
      <w:r>
        <w:separator/>
      </w:r>
    </w:p>
  </w:endnote>
  <w:endnote w:type="continuationSeparator" w:id="0">
    <w:p w14:paraId="1BE6357D" w14:textId="77777777" w:rsidR="0017081F" w:rsidRDefault="001708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A5000" w14:textId="77777777" w:rsidR="0017081F" w:rsidRDefault="0017081F">
      <w:pPr>
        <w:spacing w:before="0"/>
      </w:pPr>
      <w:r>
        <w:separator/>
      </w:r>
    </w:p>
  </w:footnote>
  <w:footnote w:type="continuationSeparator" w:id="0">
    <w:p w14:paraId="43CC641E" w14:textId="77777777" w:rsidR="0017081F" w:rsidRDefault="001708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07139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EFED6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7F1D7DF" wp14:editId="33F337EA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A576CB" id="Group 8" o:spid="_x0000_s1026" alt="&quot;&quot;" style="position:absolute;margin-left:-36pt;margin-top:0;width:612pt;height:11in;z-index:251659264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69"/>
    <w:rsid w:val="00004378"/>
    <w:rsid w:val="00007C0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7081F"/>
    <w:rsid w:val="001769AA"/>
    <w:rsid w:val="001B0869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2019E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84B03"/>
    <w:rsid w:val="007B3217"/>
    <w:rsid w:val="0080649E"/>
    <w:rsid w:val="008C0558"/>
    <w:rsid w:val="008E534A"/>
    <w:rsid w:val="009175FA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60652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BA4950"/>
  <w15:chartTrackingRefBased/>
  <w15:docId w15:val="{BDCC9959-401D-4F8C-A535-94E116AA6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iggy\AppData\Roaming\Microsoft\Templates\Festive%20party%20flyer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</Template>
  <TotalTime>3</TotalTime>
  <Pages>1</Pages>
  <Words>0</Words>
  <Characters>0</Characters>
  <Application>Microsoft Office Word</Application>
  <DocSecurity>0</DocSecurity>
  <Lines>7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Ziggy's Haven</dc:creator>
  <cp:keywords/>
  <cp:lastModifiedBy>Ziggy's Haven</cp:lastModifiedBy>
  <cp:revision>2</cp:revision>
  <dcterms:created xsi:type="dcterms:W3CDTF">2025-03-18T15:10:00Z</dcterms:created>
  <dcterms:modified xsi:type="dcterms:W3CDTF">2025-03-31T15:17:00Z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8c5ad34c-794c-4b43-bfef-b1e070d71956</vt:lpwstr>
  </property>
</Properties>
</file>